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204F" w:rsidRDefault="00165528" w:rsidP="003A4EC9">
      <w:pPr>
        <w:ind w:left="-142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3FE7650" wp14:editId="540D7B5B">
            <wp:simplePos x="0" y="0"/>
            <wp:positionH relativeFrom="column">
              <wp:posOffset>4786630</wp:posOffset>
            </wp:positionH>
            <wp:positionV relativeFrom="paragraph">
              <wp:posOffset>-549275</wp:posOffset>
            </wp:positionV>
            <wp:extent cx="1504950" cy="1809702"/>
            <wp:effectExtent l="0" t="0" r="0" b="0"/>
            <wp:wrapNone/>
            <wp:docPr id="1500185796" name="Grafik 2" descr="Ein Bild, das Text, Schrift, Poster, 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185796" name="Grafik 2" descr="Ein Bild, das Text, Schrift, Poster, Grafiken enthält.&#10;&#10;Automatisch generierte Beschreibu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809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244236EA" wp14:editId="1B417538">
            <wp:simplePos x="0" y="0"/>
            <wp:positionH relativeFrom="column">
              <wp:posOffset>-888365</wp:posOffset>
            </wp:positionH>
            <wp:positionV relativeFrom="paragraph">
              <wp:posOffset>-1163320</wp:posOffset>
            </wp:positionV>
            <wp:extent cx="7553325" cy="2792714"/>
            <wp:effectExtent l="0" t="0" r="0" b="8255"/>
            <wp:wrapNone/>
            <wp:docPr id="381509705" name="Grafik 1" descr="Ein Bild, das Person, Menschliches Gesicht, Kleidung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509705" name="Grafik 1" descr="Ein Bild, das Person, Menschliches Gesicht, Kleidung, draußen enthält.&#10;&#10;Automatisch generierte Beschreibu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2792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94C">
        <w:rPr>
          <w:noProof/>
        </w:rPr>
        <w:drawing>
          <wp:anchor distT="0" distB="0" distL="114300" distR="114300" simplePos="0" relativeHeight="251667456" behindDoc="1" locked="0" layoutInCell="1" allowOverlap="1" wp14:anchorId="393AA063" wp14:editId="1927D4E7">
            <wp:simplePos x="0" y="0"/>
            <wp:positionH relativeFrom="column">
              <wp:posOffset>4777105</wp:posOffset>
            </wp:positionH>
            <wp:positionV relativeFrom="paragraph">
              <wp:posOffset>-549275</wp:posOffset>
            </wp:positionV>
            <wp:extent cx="1504950" cy="1809703"/>
            <wp:effectExtent l="0" t="0" r="0" b="0"/>
            <wp:wrapNone/>
            <wp:docPr id="33374158" name="Grafik 2" descr="Ein Bild, das Text, Schrift, Poster, 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74158" name="Grafik 2" descr="Ein Bild, das Text, Schrift, Poster, Grafiken enthält.&#10;&#10;Automatisch generierte Beschreibu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809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F13">
        <w:rPr>
          <w:noProof/>
        </w:rPr>
        <w:drawing>
          <wp:anchor distT="0" distB="0" distL="114300" distR="114300" simplePos="0" relativeHeight="251665408" behindDoc="1" locked="0" layoutInCell="1" allowOverlap="1" wp14:anchorId="281F5AB7" wp14:editId="55E7EC2E">
            <wp:simplePos x="0" y="0"/>
            <wp:positionH relativeFrom="column">
              <wp:posOffset>4681855</wp:posOffset>
            </wp:positionH>
            <wp:positionV relativeFrom="paragraph">
              <wp:posOffset>-537845</wp:posOffset>
            </wp:positionV>
            <wp:extent cx="1495425" cy="1798249"/>
            <wp:effectExtent l="0" t="0" r="0" b="0"/>
            <wp:wrapNone/>
            <wp:docPr id="763379417" name="Grafik 2" descr="Ein Bild, das Text, Schrift, Poster, 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379417" name="Grafik 2" descr="Ein Bild, das Text, Schrift, Poster, Grafiken enthält.&#10;&#10;Automatisch generierte Beschreibu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798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204F" w:rsidRDefault="00EC204F" w:rsidP="003A4EC9">
      <w:pPr>
        <w:ind w:left="-142"/>
      </w:pPr>
    </w:p>
    <w:p w:rsidR="00EC204F" w:rsidRDefault="00EC204F" w:rsidP="003A4EC9">
      <w:pPr>
        <w:ind w:left="-142"/>
      </w:pPr>
    </w:p>
    <w:p w:rsidR="00EC204F" w:rsidRDefault="00EC204F" w:rsidP="003A4EC9">
      <w:pPr>
        <w:ind w:left="-142"/>
      </w:pPr>
    </w:p>
    <w:p w:rsidR="00EC204F" w:rsidRDefault="00EC204F" w:rsidP="003A4EC9">
      <w:pPr>
        <w:ind w:left="-142"/>
      </w:pPr>
    </w:p>
    <w:p w:rsidR="00EC204F" w:rsidRDefault="00EC204F" w:rsidP="003A4EC9">
      <w:pPr>
        <w:ind w:left="-142"/>
      </w:pPr>
    </w:p>
    <w:p w:rsidR="00EC204F" w:rsidRDefault="00EC204F" w:rsidP="003A4EC9">
      <w:pPr>
        <w:ind w:left="-142"/>
      </w:pPr>
    </w:p>
    <w:p w:rsidR="00EC204F" w:rsidRDefault="00EC204F" w:rsidP="003A4EC9">
      <w:pPr>
        <w:ind w:left="-142"/>
      </w:pPr>
    </w:p>
    <w:p w:rsidR="00EC204F" w:rsidRDefault="00EC204F" w:rsidP="003A4EC9">
      <w:pPr>
        <w:ind w:left="-142"/>
      </w:pPr>
    </w:p>
    <w:p w:rsidR="00AF0396" w:rsidRDefault="00AF0396" w:rsidP="00AF0396">
      <w:pPr>
        <w:tabs>
          <w:tab w:val="left" w:pos="1262"/>
        </w:tabs>
      </w:pPr>
    </w:p>
    <w:p w:rsidR="00AF0396" w:rsidRPr="00AF0396" w:rsidRDefault="00AF0396" w:rsidP="00AF0396">
      <w:pPr>
        <w:tabs>
          <w:tab w:val="left" w:pos="1262"/>
        </w:tabs>
        <w:rPr>
          <w:rFonts w:ascii="Arial" w:eastAsia="Times New Roman" w:hAnsi="Arial" w:cs="Arial"/>
          <w:b/>
          <w:lang w:eastAsia="de-DE"/>
        </w:rPr>
      </w:pPr>
      <w:r w:rsidRPr="00AF0396">
        <w:rPr>
          <w:rFonts w:ascii="Arial" w:eastAsia="Times New Roman" w:hAnsi="Arial" w:cs="Arial"/>
          <w:b/>
          <w:lang w:eastAsia="de-DE"/>
        </w:rPr>
        <w:t xml:space="preserve">Ideen für Spendenaktionen </w:t>
      </w:r>
    </w:p>
    <w:p w:rsidR="00AF0396" w:rsidRDefault="00AF0396" w:rsidP="00AF0396">
      <w:pPr>
        <w:tabs>
          <w:tab w:val="left" w:pos="1262"/>
        </w:tabs>
        <w:rPr>
          <w:rFonts w:ascii="Arial" w:eastAsia="Times New Roman" w:hAnsi="Arial" w:cs="Arial"/>
          <w:lang w:eastAsia="de-DE"/>
        </w:rPr>
      </w:pPr>
      <w:r w:rsidRPr="00656287">
        <w:rPr>
          <w:rFonts w:ascii="Arial" w:eastAsia="Times New Roman" w:hAnsi="Arial" w:cs="Arial"/>
          <w:sz w:val="22"/>
          <w:szCs w:val="22"/>
          <w:lang w:eastAsia="de-DE"/>
        </w:rPr>
        <w:t> </w:t>
      </w:r>
    </w:p>
    <w:p w:rsidR="00AF0396" w:rsidRPr="004848F1" w:rsidRDefault="00AF0396" w:rsidP="00AF0396">
      <w:pPr>
        <w:tabs>
          <w:tab w:val="left" w:pos="1262"/>
        </w:tabs>
        <w:rPr>
          <w:rFonts w:ascii="Arial" w:eastAsia="Times New Roman" w:hAnsi="Arial" w:cs="Arial"/>
          <w:b/>
          <w:lang w:eastAsia="de-DE"/>
        </w:rPr>
      </w:pPr>
      <w:bookmarkStart w:id="0" w:name="_GoBack"/>
      <w:bookmarkEnd w:id="0"/>
      <w:r w:rsidRPr="004848F1">
        <w:rPr>
          <w:rFonts w:ascii="Arial" w:eastAsia="Times New Roman" w:hAnsi="Arial" w:cs="Arial"/>
          <w:b/>
          <w:lang w:eastAsia="de-DE"/>
        </w:rPr>
        <w:t>Kuchen, Flohmarkt &amp; Co.</w:t>
      </w:r>
      <w:r w:rsidRPr="004848F1">
        <w:rPr>
          <w:rFonts w:ascii="Arial" w:eastAsia="Times New Roman" w:hAnsi="Arial" w:cs="Arial"/>
          <w:b/>
          <w:lang w:eastAsia="de-DE"/>
        </w:rPr>
        <w:tab/>
      </w:r>
    </w:p>
    <w:p w:rsidR="00AF0396" w:rsidRPr="00656287" w:rsidRDefault="00AF0396" w:rsidP="00AF0396">
      <w:pPr>
        <w:tabs>
          <w:tab w:val="left" w:pos="1262"/>
        </w:tabs>
        <w:rPr>
          <w:rFonts w:ascii="Arial" w:eastAsia="Times New Roman" w:hAnsi="Arial" w:cs="Arial"/>
          <w:sz w:val="22"/>
          <w:szCs w:val="22"/>
          <w:lang w:eastAsia="de-DE"/>
        </w:rPr>
      </w:pPr>
    </w:p>
    <w:p w:rsidR="00AF0396" w:rsidRPr="00656287" w:rsidRDefault="00AF0396" w:rsidP="00AF0396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656287">
        <w:rPr>
          <w:rFonts w:ascii="Arial" w:hAnsi="Arial" w:cs="Arial"/>
          <w:sz w:val="22"/>
          <w:szCs w:val="22"/>
        </w:rPr>
        <w:t>Kuchenverkauf oder Fruchtsaftverkauf</w:t>
      </w:r>
    </w:p>
    <w:p w:rsidR="00AF0396" w:rsidRPr="004848F1" w:rsidRDefault="00AF0396" w:rsidP="00AF0396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656287">
        <w:rPr>
          <w:rFonts w:ascii="Arial" w:hAnsi="Arial" w:cs="Arial"/>
          <w:sz w:val="22"/>
          <w:szCs w:val="22"/>
        </w:rPr>
        <w:t>Osterdekoration basteln und verkaufen</w:t>
      </w:r>
    </w:p>
    <w:p w:rsidR="00AF0396" w:rsidRPr="00656287" w:rsidRDefault="00AF0396" w:rsidP="00AF0396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656287">
        <w:rPr>
          <w:rFonts w:ascii="Arial" w:hAnsi="Arial" w:cs="Arial"/>
          <w:sz w:val="22"/>
          <w:szCs w:val="22"/>
        </w:rPr>
        <w:t>Gebrauchtkleiderverkauf</w:t>
      </w:r>
    </w:p>
    <w:p w:rsidR="00AF0396" w:rsidRPr="00656287" w:rsidRDefault="00AF0396" w:rsidP="00AF0396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656287">
        <w:rPr>
          <w:rFonts w:ascii="Arial" w:hAnsi="Arial" w:cs="Arial"/>
          <w:sz w:val="22"/>
          <w:szCs w:val="22"/>
        </w:rPr>
        <w:t>Ebay Auktion/Flohmarkt</w:t>
      </w:r>
    </w:p>
    <w:p w:rsidR="00AF0396" w:rsidRPr="00656287" w:rsidRDefault="00AF0396" w:rsidP="00AF0396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656287">
        <w:rPr>
          <w:rFonts w:ascii="Arial" w:hAnsi="Arial" w:cs="Arial"/>
          <w:sz w:val="22"/>
          <w:szCs w:val="22"/>
        </w:rPr>
        <w:t>Garage-</w:t>
      </w:r>
      <w:proofErr w:type="spellStart"/>
      <w:r w:rsidRPr="00656287">
        <w:rPr>
          <w:rFonts w:ascii="Arial" w:hAnsi="Arial" w:cs="Arial"/>
          <w:sz w:val="22"/>
          <w:szCs w:val="22"/>
        </w:rPr>
        <w:t>Sale</w:t>
      </w:r>
      <w:proofErr w:type="spellEnd"/>
    </w:p>
    <w:p w:rsidR="00AF0396" w:rsidRDefault="00AF0396" w:rsidP="00AF0396">
      <w:pPr>
        <w:numPr>
          <w:ilvl w:val="0"/>
          <w:numId w:val="1"/>
        </w:numPr>
        <w:rPr>
          <w:rFonts w:ascii="Arial" w:hAnsi="Arial" w:cs="Arial"/>
        </w:rPr>
      </w:pPr>
      <w:r w:rsidRPr="00656287">
        <w:rPr>
          <w:rFonts w:ascii="Arial" w:hAnsi="Arial" w:cs="Arial"/>
          <w:sz w:val="22"/>
          <w:szCs w:val="22"/>
        </w:rPr>
        <w:t>Tombola</w:t>
      </w:r>
    </w:p>
    <w:p w:rsidR="00AF0396" w:rsidRPr="00656287" w:rsidRDefault="00AF0396" w:rsidP="00AF0396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656287">
        <w:rPr>
          <w:rFonts w:ascii="Arial" w:hAnsi="Arial" w:cs="Arial"/>
          <w:sz w:val="22"/>
          <w:szCs w:val="22"/>
        </w:rPr>
        <w:t>Ausstellung/Auktion selbst gefertigter Bilder, Kunstwerke</w:t>
      </w:r>
    </w:p>
    <w:p w:rsidR="00AF0396" w:rsidRPr="00656287" w:rsidRDefault="00AF0396" w:rsidP="00AF0396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656287">
        <w:rPr>
          <w:rFonts w:ascii="Arial" w:hAnsi="Arial" w:cs="Arial"/>
          <w:sz w:val="22"/>
          <w:szCs w:val="22"/>
        </w:rPr>
        <w:t>Gemeinsam Plätzchen / Ostergebäck backen und auf einem Markt verkaufen</w:t>
      </w:r>
    </w:p>
    <w:p w:rsidR="00AF0396" w:rsidRPr="004848F1" w:rsidRDefault="00AF0396" w:rsidP="00AF0396">
      <w:pPr>
        <w:numPr>
          <w:ilvl w:val="0"/>
          <w:numId w:val="1"/>
        </w:numPr>
        <w:rPr>
          <w:rFonts w:ascii="Arial" w:hAnsi="Arial" w:cs="Arial"/>
        </w:rPr>
      </w:pPr>
      <w:r w:rsidRPr="00656287">
        <w:rPr>
          <w:rFonts w:ascii="Arial" w:hAnsi="Arial" w:cs="Arial"/>
          <w:sz w:val="22"/>
          <w:szCs w:val="22"/>
        </w:rPr>
        <w:t>Gemeinsam Marmeladen kochen und auf einem Markt verkaufen</w:t>
      </w:r>
    </w:p>
    <w:p w:rsidR="00AF0396" w:rsidRDefault="00AF0396" w:rsidP="00AF0396">
      <w:pPr>
        <w:numPr>
          <w:ilvl w:val="0"/>
          <w:numId w:val="1"/>
        </w:numPr>
        <w:rPr>
          <w:rFonts w:ascii="Arial" w:hAnsi="Arial" w:cs="Arial"/>
        </w:rPr>
      </w:pPr>
      <w:r w:rsidRPr="00656287">
        <w:rPr>
          <w:rFonts w:ascii="Arial" w:hAnsi="Arial" w:cs="Arial"/>
          <w:sz w:val="22"/>
          <w:szCs w:val="22"/>
        </w:rPr>
        <w:t>Talente „verkaufen“ – z.B. wer gut malen kann, malt Portraits gegen Spenden für MM usw.</w:t>
      </w:r>
    </w:p>
    <w:p w:rsidR="00AF0396" w:rsidRPr="00656287" w:rsidRDefault="00AF0396" w:rsidP="00AF0396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>Entenrennen</w:t>
      </w:r>
      <w:r w:rsidRPr="00656287">
        <w:rPr>
          <w:rFonts w:ascii="Arial" w:hAnsi="Arial" w:cs="Arial"/>
          <w:sz w:val="22"/>
          <w:szCs w:val="22"/>
        </w:rPr>
        <w:t xml:space="preserve"> am Fluss</w:t>
      </w:r>
    </w:p>
    <w:p w:rsidR="00AF0396" w:rsidRDefault="00AF0396" w:rsidP="00AF0396">
      <w:pPr>
        <w:ind w:left="720"/>
        <w:rPr>
          <w:rFonts w:ascii="Arial" w:hAnsi="Arial" w:cs="Arial"/>
        </w:rPr>
      </w:pPr>
    </w:p>
    <w:p w:rsidR="00AF0396" w:rsidRDefault="00AF0396" w:rsidP="00AF0396">
      <w:pPr>
        <w:rPr>
          <w:rFonts w:ascii="Arial" w:hAnsi="Arial" w:cs="Arial"/>
        </w:rPr>
      </w:pPr>
    </w:p>
    <w:p w:rsidR="00AF0396" w:rsidRPr="004848F1" w:rsidRDefault="00AF0396" w:rsidP="00AF0396">
      <w:pPr>
        <w:rPr>
          <w:rFonts w:ascii="Arial" w:hAnsi="Arial" w:cs="Arial"/>
          <w:b/>
        </w:rPr>
      </w:pPr>
      <w:r w:rsidRPr="004848F1">
        <w:rPr>
          <w:rFonts w:ascii="Arial" w:hAnsi="Arial" w:cs="Arial"/>
          <w:b/>
        </w:rPr>
        <w:t>Film &amp; Theater</w:t>
      </w:r>
    </w:p>
    <w:p w:rsidR="00AF0396" w:rsidRPr="00656287" w:rsidRDefault="00AF0396" w:rsidP="00AF0396">
      <w:pPr>
        <w:rPr>
          <w:rFonts w:ascii="Arial" w:hAnsi="Arial" w:cs="Arial"/>
          <w:sz w:val="22"/>
          <w:szCs w:val="22"/>
        </w:rPr>
      </w:pPr>
    </w:p>
    <w:p w:rsidR="00AF0396" w:rsidRPr="00656287" w:rsidRDefault="00AF0396" w:rsidP="00AF0396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656287">
        <w:rPr>
          <w:rFonts w:ascii="Arial" w:hAnsi="Arial" w:cs="Arial"/>
          <w:sz w:val="22"/>
          <w:szCs w:val="22"/>
        </w:rPr>
        <w:t>Selbst gedrehter Film</w:t>
      </w:r>
    </w:p>
    <w:p w:rsidR="00AF0396" w:rsidRPr="00656287" w:rsidRDefault="00AF0396" w:rsidP="00AF0396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656287">
        <w:rPr>
          <w:rFonts w:ascii="Arial" w:hAnsi="Arial" w:cs="Arial"/>
          <w:sz w:val="22"/>
          <w:szCs w:val="22"/>
        </w:rPr>
        <w:t>Theateraufführung</w:t>
      </w:r>
    </w:p>
    <w:p w:rsidR="00AF0396" w:rsidRPr="00656287" w:rsidRDefault="00AF0396" w:rsidP="00AF0396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656287">
        <w:rPr>
          <w:rFonts w:ascii="Arial" w:hAnsi="Arial" w:cs="Arial"/>
          <w:sz w:val="22"/>
          <w:szCs w:val="22"/>
        </w:rPr>
        <w:t xml:space="preserve">Child 31/Love </w:t>
      </w:r>
      <w:proofErr w:type="spellStart"/>
      <w:r w:rsidRPr="00656287">
        <w:rPr>
          <w:rFonts w:ascii="Arial" w:hAnsi="Arial" w:cs="Arial"/>
          <w:sz w:val="22"/>
          <w:szCs w:val="22"/>
        </w:rPr>
        <w:t>Reaches</w:t>
      </w:r>
      <w:proofErr w:type="spellEnd"/>
      <w:r w:rsidRPr="0065628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56287">
        <w:rPr>
          <w:rFonts w:ascii="Arial" w:hAnsi="Arial" w:cs="Arial"/>
          <w:sz w:val="22"/>
          <w:szCs w:val="22"/>
        </w:rPr>
        <w:t>Everywhere</w:t>
      </w:r>
      <w:proofErr w:type="spellEnd"/>
      <w:r w:rsidRPr="00656287">
        <w:rPr>
          <w:rFonts w:ascii="Arial" w:hAnsi="Arial" w:cs="Arial"/>
          <w:sz w:val="22"/>
          <w:szCs w:val="22"/>
        </w:rPr>
        <w:t xml:space="preserve"> Filmabend zu Hause (die Filme sind auf der </w:t>
      </w:r>
      <w:hyperlink r:id="rId13" w:history="1">
        <w:r w:rsidRPr="004848F1">
          <w:rPr>
            <w:rStyle w:val="Hyperlink"/>
            <w:rFonts w:ascii="Arial" w:hAnsi="Arial" w:cs="Arial"/>
          </w:rPr>
          <w:t>Webseite</w:t>
        </w:r>
      </w:hyperlink>
      <w:r w:rsidRPr="00656287">
        <w:rPr>
          <w:rFonts w:ascii="Arial" w:hAnsi="Arial" w:cs="Arial"/>
          <w:sz w:val="22"/>
          <w:szCs w:val="22"/>
        </w:rPr>
        <w:t>)</w:t>
      </w:r>
    </w:p>
    <w:p w:rsidR="00AF0396" w:rsidRPr="00656287" w:rsidRDefault="00AF0396" w:rsidP="00AF0396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656287">
        <w:rPr>
          <w:rFonts w:ascii="Arial" w:hAnsi="Arial" w:cs="Arial"/>
          <w:sz w:val="22"/>
          <w:szCs w:val="22"/>
        </w:rPr>
        <w:t>Kinoevent – Leute einladen zu einem Filmabend in einem lokalen Kino. Der Film kann älter sein.  Vorher eine Vorstellung von MM und Drinks/Häppchen</w:t>
      </w:r>
    </w:p>
    <w:p w:rsidR="00AF0396" w:rsidRPr="00656287" w:rsidRDefault="00AF0396" w:rsidP="00AF0396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656287">
        <w:rPr>
          <w:rFonts w:ascii="Arial" w:hAnsi="Arial" w:cs="Arial"/>
          <w:sz w:val="22"/>
          <w:szCs w:val="22"/>
        </w:rPr>
        <w:t>Kartenturnier z.B. Bridge oder Backgammon oder Brettspieleabend</w:t>
      </w:r>
    </w:p>
    <w:p w:rsidR="00AF0396" w:rsidRPr="00656287" w:rsidRDefault="00AF0396" w:rsidP="00AF0396">
      <w:pPr>
        <w:ind w:left="720"/>
        <w:rPr>
          <w:rFonts w:ascii="Arial" w:hAnsi="Arial" w:cs="Arial"/>
          <w:sz w:val="22"/>
          <w:szCs w:val="22"/>
        </w:rPr>
      </w:pPr>
    </w:p>
    <w:p w:rsidR="00AF0396" w:rsidRPr="00656287" w:rsidRDefault="00AF0396" w:rsidP="00AF0396">
      <w:pPr>
        <w:rPr>
          <w:rFonts w:ascii="Arial" w:hAnsi="Arial" w:cs="Arial"/>
          <w:sz w:val="22"/>
          <w:szCs w:val="22"/>
        </w:rPr>
      </w:pPr>
    </w:p>
    <w:p w:rsidR="00AF0396" w:rsidRPr="004848F1" w:rsidRDefault="00AF0396" w:rsidP="00AF0396">
      <w:pPr>
        <w:rPr>
          <w:rFonts w:ascii="Arial" w:hAnsi="Arial" w:cs="Arial"/>
          <w:b/>
          <w:sz w:val="22"/>
          <w:szCs w:val="22"/>
        </w:rPr>
      </w:pPr>
      <w:r w:rsidRPr="004848F1">
        <w:rPr>
          <w:rFonts w:ascii="Arial" w:hAnsi="Arial" w:cs="Arial"/>
          <w:b/>
          <w:sz w:val="22"/>
          <w:szCs w:val="22"/>
        </w:rPr>
        <w:t xml:space="preserve">Party &amp; Dinner &amp; Musik </w:t>
      </w:r>
    </w:p>
    <w:p w:rsidR="00AF0396" w:rsidRPr="00656287" w:rsidRDefault="00AF0396" w:rsidP="00AF0396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hyperlink r:id="rId14" w:history="1">
        <w:r w:rsidRPr="004848F1">
          <w:rPr>
            <w:rStyle w:val="Hyperlink"/>
            <w:rFonts w:ascii="Arial" w:hAnsi="Arial" w:cs="Arial"/>
          </w:rPr>
          <w:t>„</w:t>
        </w:r>
        <w:proofErr w:type="spellStart"/>
        <w:r w:rsidRPr="004848F1">
          <w:rPr>
            <w:rStyle w:val="Hyperlink"/>
            <w:rFonts w:ascii="Arial" w:hAnsi="Arial" w:cs="Arial"/>
          </w:rPr>
          <w:t>Risky</w:t>
        </w:r>
        <w:proofErr w:type="spellEnd"/>
        <w:r w:rsidRPr="004848F1">
          <w:rPr>
            <w:rStyle w:val="Hyperlink"/>
            <w:rFonts w:ascii="Arial" w:hAnsi="Arial" w:cs="Arial"/>
          </w:rPr>
          <w:t xml:space="preserve"> Dinner“</w:t>
        </w:r>
      </w:hyperlink>
      <w:r w:rsidRPr="00656287">
        <w:rPr>
          <w:rFonts w:ascii="Arial" w:hAnsi="Arial" w:cs="Arial"/>
          <w:sz w:val="22"/>
          <w:szCs w:val="22"/>
        </w:rPr>
        <w:t xml:space="preserve"> – Abendessen-Einladung: jeder zahlt Eintritt – einige bekommen 3 Gänge und einige nur Porridge (Losverfahren). Zwischen den Gängen Bilder oder Kurzfilm von </w:t>
      </w:r>
      <w:proofErr w:type="spellStart"/>
      <w:r w:rsidRPr="00656287">
        <w:rPr>
          <w:rFonts w:ascii="Arial" w:hAnsi="Arial" w:cs="Arial"/>
          <w:sz w:val="22"/>
          <w:szCs w:val="22"/>
        </w:rPr>
        <w:t>Mary’s</w:t>
      </w:r>
      <w:proofErr w:type="spellEnd"/>
      <w:r w:rsidRPr="0065628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56287">
        <w:rPr>
          <w:rFonts w:ascii="Arial" w:hAnsi="Arial" w:cs="Arial"/>
          <w:sz w:val="22"/>
          <w:szCs w:val="22"/>
        </w:rPr>
        <w:t>Meals</w:t>
      </w:r>
      <w:proofErr w:type="spellEnd"/>
      <w:r w:rsidRPr="00656287">
        <w:rPr>
          <w:rFonts w:ascii="Arial" w:hAnsi="Arial" w:cs="Arial"/>
          <w:sz w:val="22"/>
          <w:szCs w:val="22"/>
        </w:rPr>
        <w:t xml:space="preserve"> zeigen</w:t>
      </w:r>
    </w:p>
    <w:p w:rsidR="00AF0396" w:rsidRPr="00656287" w:rsidRDefault="00AF0396" w:rsidP="00AF0396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656287">
        <w:rPr>
          <w:rFonts w:ascii="Arial" w:hAnsi="Arial" w:cs="Arial"/>
        </w:rPr>
        <w:t xml:space="preserve"> </w:t>
      </w:r>
      <w:r w:rsidRPr="00656287">
        <w:rPr>
          <w:rFonts w:ascii="Arial" w:hAnsi="Arial" w:cs="Arial"/>
          <w:sz w:val="22"/>
          <w:szCs w:val="22"/>
        </w:rPr>
        <w:t>„Big Blue Brunch“ – Mittagessen im Park, blaue Tischdecken, Aktionen, Spiele</w:t>
      </w:r>
    </w:p>
    <w:p w:rsidR="00AF0396" w:rsidRPr="00656287" w:rsidRDefault="00AF0396" w:rsidP="00AF0396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656287">
        <w:rPr>
          <w:rFonts w:ascii="Arial" w:hAnsi="Arial" w:cs="Arial"/>
          <w:sz w:val="22"/>
          <w:szCs w:val="22"/>
        </w:rPr>
        <w:t>Einen „Afrika“-Abend organisieren – mit afrikanischen Cocktails und afrikanischem Finger-Food – es gibt gute Rezepte im Internet</w:t>
      </w:r>
    </w:p>
    <w:p w:rsidR="00AF0396" w:rsidRPr="00656287" w:rsidRDefault="00AF0396" w:rsidP="00AF0396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656287">
        <w:rPr>
          <w:rFonts w:ascii="Arial" w:hAnsi="Arial" w:cs="Arial"/>
          <w:sz w:val="22"/>
          <w:szCs w:val="22"/>
        </w:rPr>
        <w:t>Selbst gestaltetes Krimidinner</w:t>
      </w:r>
    </w:p>
    <w:p w:rsidR="00AF0396" w:rsidRDefault="00AF0396" w:rsidP="00AF0396">
      <w:pPr>
        <w:numPr>
          <w:ilvl w:val="0"/>
          <w:numId w:val="1"/>
        </w:numPr>
        <w:rPr>
          <w:rFonts w:ascii="Arial" w:hAnsi="Arial" w:cs="Arial"/>
        </w:rPr>
      </w:pPr>
      <w:r w:rsidRPr="00656287">
        <w:rPr>
          <w:rFonts w:ascii="Arial" w:hAnsi="Arial" w:cs="Arial"/>
          <w:sz w:val="22"/>
          <w:szCs w:val="22"/>
        </w:rPr>
        <w:t xml:space="preserve">Unkomplizierte Party, wo z.B. der Eintrittspreis </w:t>
      </w:r>
      <w:proofErr w:type="spellStart"/>
      <w:r w:rsidRPr="00656287">
        <w:rPr>
          <w:rFonts w:ascii="Arial" w:hAnsi="Arial" w:cs="Arial"/>
          <w:sz w:val="22"/>
          <w:szCs w:val="22"/>
        </w:rPr>
        <w:t>erwürfelt</w:t>
      </w:r>
      <w:proofErr w:type="spellEnd"/>
      <w:r w:rsidRPr="00656287">
        <w:rPr>
          <w:rFonts w:ascii="Arial" w:hAnsi="Arial" w:cs="Arial"/>
          <w:sz w:val="22"/>
          <w:szCs w:val="22"/>
        </w:rPr>
        <w:t xml:space="preserve"> wird. „Dance </w:t>
      </w:r>
      <w:proofErr w:type="spellStart"/>
      <w:r w:rsidRPr="00656287">
        <w:rPr>
          <w:rFonts w:ascii="Arial" w:hAnsi="Arial" w:cs="Arial"/>
          <w:sz w:val="22"/>
          <w:szCs w:val="22"/>
        </w:rPr>
        <w:t>for</w:t>
      </w:r>
      <w:proofErr w:type="spellEnd"/>
      <w:r w:rsidRPr="0065628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56287">
        <w:rPr>
          <w:rFonts w:ascii="Arial" w:hAnsi="Arial" w:cs="Arial"/>
          <w:sz w:val="22"/>
          <w:szCs w:val="22"/>
        </w:rPr>
        <w:t>Meals</w:t>
      </w:r>
      <w:proofErr w:type="spellEnd"/>
      <w:r w:rsidRPr="00656287">
        <w:rPr>
          <w:rFonts w:ascii="Arial" w:hAnsi="Arial" w:cs="Arial"/>
          <w:sz w:val="22"/>
          <w:szCs w:val="22"/>
        </w:rPr>
        <w:t>“</w:t>
      </w:r>
    </w:p>
    <w:p w:rsidR="00AF0396" w:rsidRPr="00656287" w:rsidRDefault="00AF0396" w:rsidP="00AF0396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>F</w:t>
      </w:r>
      <w:r w:rsidRPr="00656287">
        <w:rPr>
          <w:rFonts w:ascii="Arial" w:hAnsi="Arial" w:cs="Arial"/>
          <w:sz w:val="22"/>
          <w:szCs w:val="22"/>
        </w:rPr>
        <w:t xml:space="preserve">amilie/Freunde/Bekannte gegen Spende einladen zu einem Abendessen </w:t>
      </w:r>
    </w:p>
    <w:p w:rsidR="00AF0396" w:rsidRPr="00656287" w:rsidRDefault="00AF0396" w:rsidP="00AF0396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656287">
        <w:rPr>
          <w:rFonts w:ascii="Arial" w:hAnsi="Arial" w:cs="Arial"/>
          <w:sz w:val="22"/>
          <w:szCs w:val="22"/>
        </w:rPr>
        <w:lastRenderedPageBreak/>
        <w:t>Benefizkonzert organisieren – jeder bringt sein musikalisches Talent ein</w:t>
      </w:r>
    </w:p>
    <w:p w:rsidR="00AF0396" w:rsidRDefault="00AF0396" w:rsidP="00AF0396">
      <w:pPr>
        <w:pStyle w:val="StandardWeb"/>
        <w:spacing w:before="0" w:beforeAutospacing="0" w:after="0" w:afterAutospacing="0"/>
        <w:rPr>
          <w:rFonts w:ascii="Arial" w:hAnsi="Arial" w:cs="Arial"/>
          <w:color w:val="767676"/>
          <w:sz w:val="22"/>
          <w:szCs w:val="22"/>
        </w:rPr>
      </w:pPr>
    </w:p>
    <w:p w:rsidR="00AF0396" w:rsidRDefault="00AF0396" w:rsidP="00AF0396">
      <w:pPr>
        <w:pStyle w:val="Standard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AF0396" w:rsidRDefault="00AF0396" w:rsidP="00AF0396">
      <w:pPr>
        <w:pStyle w:val="Standard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4848F1">
        <w:rPr>
          <w:rFonts w:ascii="Arial" w:hAnsi="Arial" w:cs="Arial"/>
          <w:sz w:val="22"/>
          <w:szCs w:val="22"/>
        </w:rPr>
        <w:t>Wir helfen Ihnen gerne Ihre Spendenaktion ins Rollen zu bringen. Schicken Sie uns eine </w:t>
      </w:r>
      <w:hyperlink r:id="rId15" w:history="1">
        <w:r w:rsidRPr="004848F1">
          <w:rPr>
            <w:rStyle w:val="Hyperlink"/>
            <w:rFonts w:ascii="Arial" w:hAnsi="Arial" w:cs="Arial"/>
            <w:color w:val="auto"/>
            <w:sz w:val="22"/>
            <w:szCs w:val="22"/>
          </w:rPr>
          <w:t>E-Mail </w:t>
        </w:r>
      </w:hyperlink>
      <w:r w:rsidRPr="004848F1">
        <w:rPr>
          <w:rFonts w:ascii="Arial" w:hAnsi="Arial" w:cs="Arial"/>
          <w:sz w:val="22"/>
          <w:szCs w:val="22"/>
        </w:rPr>
        <w:t>oder rufen Sie uns an unter 06131-275 43 00.</w:t>
      </w:r>
    </w:p>
    <w:p w:rsidR="00AF0396" w:rsidRPr="004848F1" w:rsidRDefault="00AF0396" w:rsidP="00AF0396">
      <w:pPr>
        <w:pStyle w:val="Standard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4848F1">
        <w:rPr>
          <w:rFonts w:ascii="Arial" w:hAnsi="Arial" w:cs="Arial"/>
          <w:sz w:val="22"/>
          <w:szCs w:val="22"/>
        </w:rPr>
        <w:t>Wir freuen uns auf Sie!!!</w:t>
      </w:r>
    </w:p>
    <w:p w:rsidR="00AF0396" w:rsidRPr="004848F1" w:rsidRDefault="00AF0396" w:rsidP="00AF0396">
      <w:pPr>
        <w:rPr>
          <w:rFonts w:ascii="Arial" w:hAnsi="Arial" w:cs="Arial"/>
          <w:sz w:val="22"/>
          <w:szCs w:val="22"/>
        </w:rPr>
      </w:pPr>
    </w:p>
    <w:p w:rsidR="007C4305" w:rsidRPr="007C4305" w:rsidRDefault="007C4305" w:rsidP="003A4EC9">
      <w:pPr>
        <w:ind w:left="-142"/>
        <w:rPr>
          <w:rFonts w:ascii="Arial" w:hAnsi="Arial" w:cs="Arial"/>
        </w:rPr>
      </w:pPr>
    </w:p>
    <w:sectPr w:rsidR="007C4305" w:rsidRPr="007C4305" w:rsidSect="0092539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417" w:right="1417" w:bottom="1134" w:left="1417" w:header="708" w:footer="15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1123" w:rsidRDefault="00081123" w:rsidP="00581EEF">
      <w:r>
        <w:separator/>
      </w:r>
    </w:p>
  </w:endnote>
  <w:endnote w:type="continuationSeparator" w:id="0">
    <w:p w:rsidR="00081123" w:rsidRDefault="00081123" w:rsidP="00581E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49F7" w:rsidRDefault="002349F7" w:rsidP="00647AAB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925392">
      <w:rPr>
        <w:rStyle w:val="Seitenzahl"/>
        <w:noProof/>
      </w:rPr>
      <w:t>2</w:t>
    </w:r>
    <w:r>
      <w:rPr>
        <w:rStyle w:val="Seitenzahl"/>
      </w:rPr>
      <w:fldChar w:fldCharType="end"/>
    </w:r>
  </w:p>
  <w:p w:rsidR="002349F7" w:rsidRDefault="002349F7" w:rsidP="002349F7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1EEF" w:rsidRDefault="002B5549" w:rsidP="00B56622">
    <w:pPr>
      <w:pStyle w:val="Fuzeile"/>
      <w:tabs>
        <w:tab w:val="clear" w:pos="4536"/>
        <w:tab w:val="clear" w:pos="9072"/>
        <w:tab w:val="left" w:pos="2766"/>
        <w:tab w:val="left" w:pos="4933"/>
      </w:tabs>
      <w:ind w:right="360"/>
    </w:pPr>
    <w:r>
      <w:tab/>
    </w:r>
    <w:r w:rsidR="00B56622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4305" w:rsidRDefault="007C430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1123" w:rsidRDefault="00081123" w:rsidP="00581EEF">
      <w:r>
        <w:separator/>
      </w:r>
    </w:p>
  </w:footnote>
  <w:footnote w:type="continuationSeparator" w:id="0">
    <w:p w:rsidR="00081123" w:rsidRDefault="00081123" w:rsidP="00581E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1EEF" w:rsidRDefault="00081123">
    <w:pPr>
      <w:pStyle w:val="Kopfzeile"/>
    </w:pPr>
    <w:r>
      <w:rPr>
        <w:noProof/>
        <w:lang w:eastAsia="de-DE"/>
      </w:rPr>
      <w:pict w14:anchorId="224A03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MM_Briefpapier_27_01_2023_Wasserzeichen" style="position:absolute;margin-left:0;margin-top:0;width:607.2pt;height:858.7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M_Briefpapier_27_01_2023_Wasserzeiche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23CC" w:rsidRDefault="006323CC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23CC" w:rsidRDefault="006323C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685CB2"/>
    <w:multiLevelType w:val="hybridMultilevel"/>
    <w:tmpl w:val="769A7D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proofState w:spelling="clean" w:grammar="clean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0396"/>
    <w:rsid w:val="00034C69"/>
    <w:rsid w:val="000744A0"/>
    <w:rsid w:val="0007486D"/>
    <w:rsid w:val="00081123"/>
    <w:rsid w:val="00136E38"/>
    <w:rsid w:val="00165528"/>
    <w:rsid w:val="001C70FC"/>
    <w:rsid w:val="002349F7"/>
    <w:rsid w:val="00246BBD"/>
    <w:rsid w:val="002A361E"/>
    <w:rsid w:val="002B5549"/>
    <w:rsid w:val="002F74C9"/>
    <w:rsid w:val="00312060"/>
    <w:rsid w:val="003A4EC9"/>
    <w:rsid w:val="0040585F"/>
    <w:rsid w:val="0045273B"/>
    <w:rsid w:val="0049205E"/>
    <w:rsid w:val="004D3DC4"/>
    <w:rsid w:val="00520752"/>
    <w:rsid w:val="00561D92"/>
    <w:rsid w:val="00581EEF"/>
    <w:rsid w:val="005D08D3"/>
    <w:rsid w:val="00600954"/>
    <w:rsid w:val="006323CC"/>
    <w:rsid w:val="006B5273"/>
    <w:rsid w:val="006D58C5"/>
    <w:rsid w:val="00795DEE"/>
    <w:rsid w:val="007C4305"/>
    <w:rsid w:val="007D7695"/>
    <w:rsid w:val="00901D34"/>
    <w:rsid w:val="00925392"/>
    <w:rsid w:val="009334C3"/>
    <w:rsid w:val="00AF0396"/>
    <w:rsid w:val="00B214AB"/>
    <w:rsid w:val="00B56622"/>
    <w:rsid w:val="00BD6C8B"/>
    <w:rsid w:val="00C0748B"/>
    <w:rsid w:val="00CE4893"/>
    <w:rsid w:val="00D33606"/>
    <w:rsid w:val="00DD6F13"/>
    <w:rsid w:val="00E40370"/>
    <w:rsid w:val="00EC204F"/>
    <w:rsid w:val="00EC6FF9"/>
    <w:rsid w:val="00EE5A28"/>
    <w:rsid w:val="00F94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3006ABA"/>
  <w14:defaultImageDpi w14:val="32767"/>
  <w15:chartTrackingRefBased/>
  <w15:docId w15:val="{D051D160-0CF0-A242-B8BA-7A9CA156E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EC204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81EE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81EEF"/>
  </w:style>
  <w:style w:type="paragraph" w:styleId="Fuzeile">
    <w:name w:val="footer"/>
    <w:basedOn w:val="Standard"/>
    <w:link w:val="FuzeileZchn"/>
    <w:uiPriority w:val="99"/>
    <w:unhideWhenUsed/>
    <w:rsid w:val="00581EE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81EEF"/>
  </w:style>
  <w:style w:type="character" w:styleId="Hyperlink">
    <w:name w:val="Hyperlink"/>
    <w:basedOn w:val="Absatz-Standardschriftart"/>
    <w:uiPriority w:val="99"/>
    <w:unhideWhenUsed/>
    <w:rsid w:val="00136E38"/>
    <w:rPr>
      <w:color w:val="0563C1" w:themeColor="hyperlink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2349F7"/>
  </w:style>
  <w:style w:type="character" w:styleId="NichtaufgelsteErwhnung">
    <w:name w:val="Unresolved Mention"/>
    <w:basedOn w:val="Absatz-Standardschriftart"/>
    <w:uiPriority w:val="99"/>
    <w:rsid w:val="002F74C9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AF039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13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arysmeals.de/machen-sie-mit/buch-und-filme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info@marysmeals.de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arysmeals.de/wer-wir-sind/aktuelles/risky-di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marysmeals.sharepoint.com/sites/MM-DE-Mitarbeiter77/Shared%20Documents/General/03%20Verwaltung/Sekretariat/2023%2005%2026%20Infobrief%20ohne%20Absender%20digital%20-%20Motiv%20M&#228;dchen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118230b-70bf-4827-bae0-aca99591b195">
      <Terms xmlns="http://schemas.microsoft.com/office/infopath/2007/PartnerControls"/>
    </lcf76f155ced4ddcb4097134ff3c332f>
    <TaxCatchAll xmlns="06121f79-68a7-495b-9112-33e0b8310a0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9D40A2DDE00E428F58495AE45E8DC8" ma:contentTypeVersion="11" ma:contentTypeDescription="Create a new document." ma:contentTypeScope="" ma:versionID="16e3437fac108b4e40e1edd4bb3c697f">
  <xsd:schema xmlns:xsd="http://www.w3.org/2001/XMLSchema" xmlns:xs="http://www.w3.org/2001/XMLSchema" xmlns:p="http://schemas.microsoft.com/office/2006/metadata/properties" xmlns:ns2="e118230b-70bf-4827-bae0-aca99591b195" xmlns:ns3="06121f79-68a7-495b-9112-33e0b8310a03" targetNamespace="http://schemas.microsoft.com/office/2006/metadata/properties" ma:root="true" ma:fieldsID="b2a152865120ff5c8dd8a52435c50db9" ns2:_="" ns3:_="">
    <xsd:import namespace="e118230b-70bf-4827-bae0-aca99591b195"/>
    <xsd:import namespace="06121f79-68a7-495b-9112-33e0b8310a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18230b-70bf-4827-bae0-aca99591b1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f9d6f174-ef0b-46cd-900a-4917dd98bd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121f79-68a7-495b-9112-33e0b8310a0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5ded032e-2714-4f07-809a-4bcbe1ba9b40}" ma:internalName="TaxCatchAll" ma:showField="CatchAllData" ma:web="06121f79-68a7-495b-9112-33e0b8310a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683A7F6-30CE-42D1-B319-5C4D00C3F9A6}">
  <ds:schemaRefs>
    <ds:schemaRef ds:uri="http://schemas.microsoft.com/office/2006/metadata/properties"/>
    <ds:schemaRef ds:uri="http://schemas.microsoft.com/office/infopath/2007/PartnerControls"/>
    <ds:schemaRef ds:uri="e118230b-70bf-4827-bae0-aca99591b195"/>
    <ds:schemaRef ds:uri="06121f79-68a7-495b-9112-33e0b8310a03"/>
  </ds:schemaRefs>
</ds:datastoreItem>
</file>

<file path=customXml/itemProps2.xml><?xml version="1.0" encoding="utf-8"?>
<ds:datastoreItem xmlns:ds="http://schemas.openxmlformats.org/officeDocument/2006/customXml" ds:itemID="{5195B024-222E-4911-B412-7BDE52AB65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45E480-3436-40F8-B949-86858D059A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18230b-70bf-4827-bae0-aca99591b195"/>
    <ds:schemaRef ds:uri="06121f79-68a7-495b-9112-33e0b8310a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C694838-7598-D043-9039-6F2167A62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2023%2005%2026%20Infobrief%20ohne%20Absender%20digital%20-%20Motiv%20Mädchen.dotx</Template>
  <TotalTime>0</TotalTime>
  <Pages>2</Pages>
  <Words>260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Ulrike Ulrich</dc:creator>
  <cp:keywords/>
  <dc:description/>
  <cp:lastModifiedBy>Ulrike Ulrich</cp:lastModifiedBy>
  <cp:revision>1</cp:revision>
  <dcterms:created xsi:type="dcterms:W3CDTF">2023-06-05T10:30:00Z</dcterms:created>
  <dcterms:modified xsi:type="dcterms:W3CDTF">2023-06-05T10:31:00Z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0x0101004B9D40A2DDE00E428F58495AE45E8DC8</vt:lpwstr>
  </property>
</Properties>
</file>